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B697B" w14:textId="77777777" w:rsidR="00406905" w:rsidRDefault="00406905"/>
    <w:tbl>
      <w:tblPr>
        <w:tblStyle w:val="GridTable7Colorful"/>
        <w:tblW w:w="5052" w:type="pct"/>
        <w:tblLook w:val="0680" w:firstRow="0" w:lastRow="0" w:firstColumn="1" w:lastColumn="0" w:noHBand="1" w:noVBand="1"/>
      </w:tblPr>
      <w:tblGrid>
        <w:gridCol w:w="2548"/>
        <w:gridCol w:w="1641"/>
        <w:gridCol w:w="547"/>
        <w:gridCol w:w="363"/>
        <w:gridCol w:w="687"/>
        <w:gridCol w:w="450"/>
        <w:gridCol w:w="622"/>
        <w:gridCol w:w="67"/>
        <w:gridCol w:w="549"/>
        <w:gridCol w:w="1641"/>
      </w:tblGrid>
      <w:tr w:rsidR="000172E5" w:rsidRPr="00406905" w14:paraId="3E74D0B5" w14:textId="77777777" w:rsidTr="00406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shd w:val="clear" w:color="auto" w:fill="F3B46B" w:themeFill="accent1" w:themeFillTint="99"/>
          </w:tcPr>
          <w:p w14:paraId="27E605AF" w14:textId="35BC6EEC" w:rsidR="000172E5" w:rsidRPr="00406905" w:rsidRDefault="0005056C" w:rsidP="00637200">
            <w:pPr>
              <w:pStyle w:val="Heading1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Refund Request By</w:t>
            </w:r>
          </w:p>
        </w:tc>
      </w:tr>
      <w:tr w:rsidR="000172E5" w:rsidRPr="00406905" w14:paraId="38E01C58" w14:textId="77777777" w:rsidTr="00F87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22778A32" w14:textId="2CD2938B" w:rsidR="000172E5" w:rsidRPr="00406905" w:rsidRDefault="0005056C" w:rsidP="00637200">
            <w:pPr>
              <w:pStyle w:val="NormalIndent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School Name:</w:t>
            </w:r>
          </w:p>
        </w:tc>
        <w:tc>
          <w:tcPr>
            <w:tcW w:w="3602" w:type="pct"/>
            <w:gridSpan w:val="9"/>
          </w:tcPr>
          <w:p w14:paraId="5EFD5CDB" w14:textId="77777777" w:rsidR="000172E5" w:rsidRPr="00406905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</w:tr>
      <w:tr w:rsidR="000172E5" w:rsidRPr="00406905" w14:paraId="6F940DF9" w14:textId="77777777" w:rsidTr="00F87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08AC2D32" w14:textId="2975F206" w:rsidR="000172E5" w:rsidRPr="00406905" w:rsidRDefault="0005056C" w:rsidP="00637200">
            <w:pPr>
              <w:pStyle w:val="NormalIndent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Request By:</w:t>
            </w:r>
          </w:p>
        </w:tc>
        <w:tc>
          <w:tcPr>
            <w:tcW w:w="3602" w:type="pct"/>
            <w:gridSpan w:val="9"/>
          </w:tcPr>
          <w:p w14:paraId="504E86BE" w14:textId="77777777" w:rsidR="000172E5" w:rsidRPr="00406905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</w:tr>
      <w:tr w:rsidR="0005056C" w:rsidRPr="00406905" w14:paraId="28F70445" w14:textId="77777777" w:rsidTr="00F87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51276EF1" w14:textId="0469FB08" w:rsidR="0005056C" w:rsidRPr="00406905" w:rsidRDefault="0005056C" w:rsidP="00637200">
            <w:pPr>
              <w:pStyle w:val="NormalIndent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Position:</w:t>
            </w:r>
          </w:p>
        </w:tc>
        <w:tc>
          <w:tcPr>
            <w:tcW w:w="3602" w:type="pct"/>
            <w:gridSpan w:val="9"/>
          </w:tcPr>
          <w:p w14:paraId="70D7FC4D" w14:textId="77777777" w:rsidR="0005056C" w:rsidRPr="00406905" w:rsidRDefault="0005056C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</w:tr>
      <w:tr w:rsidR="000172E5" w:rsidRPr="00406905" w14:paraId="0E6D1A83" w14:textId="77777777" w:rsidTr="00B77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1DE8F954" w14:textId="5CD03749" w:rsidR="000172E5" w:rsidRPr="00406905" w:rsidRDefault="0005056C" w:rsidP="00637200">
            <w:pPr>
              <w:pStyle w:val="NormalIndent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Date:</w:t>
            </w:r>
          </w:p>
        </w:tc>
        <w:tc>
          <w:tcPr>
            <w:tcW w:w="1399" w:type="pct"/>
            <w:gridSpan w:val="3"/>
          </w:tcPr>
          <w:p w14:paraId="0DB1C656" w14:textId="77777777" w:rsidR="000172E5" w:rsidRPr="00406905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  <w:tc>
          <w:tcPr>
            <w:tcW w:w="965" w:type="pct"/>
            <w:gridSpan w:val="3"/>
          </w:tcPr>
          <w:p w14:paraId="78129B45" w14:textId="246DD232" w:rsidR="000172E5" w:rsidRPr="00406905" w:rsidRDefault="0005056C" w:rsidP="00623F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Contact Number:</w:t>
            </w:r>
          </w:p>
        </w:tc>
        <w:tc>
          <w:tcPr>
            <w:tcW w:w="1237" w:type="pct"/>
            <w:gridSpan w:val="3"/>
          </w:tcPr>
          <w:p w14:paraId="7CDB9196" w14:textId="77777777" w:rsidR="000172E5" w:rsidRPr="00406905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</w:p>
        </w:tc>
      </w:tr>
      <w:tr w:rsidR="000172E5" w:rsidRPr="00406905" w14:paraId="4EDF44A1" w14:textId="77777777" w:rsidTr="00406905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</w:tcPr>
          <w:p w14:paraId="46629447" w14:textId="77777777" w:rsidR="000172E5" w:rsidRPr="00406905" w:rsidRDefault="000172E5" w:rsidP="006145D8">
            <w:pPr>
              <w:rPr>
                <w:rFonts w:ascii="Aptos" w:hAnsi="Aptos"/>
                <w:b/>
                <w:sz w:val="8"/>
                <w:lang w:val="en-GB"/>
              </w:rPr>
            </w:pPr>
          </w:p>
        </w:tc>
      </w:tr>
      <w:tr w:rsidR="000172E5" w:rsidRPr="00406905" w14:paraId="73723AB1" w14:textId="77777777" w:rsidTr="00406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shd w:val="clear" w:color="auto" w:fill="F3B46B" w:themeFill="accent1" w:themeFillTint="99"/>
          </w:tcPr>
          <w:p w14:paraId="6658B059" w14:textId="79B8D9DF" w:rsidR="000172E5" w:rsidRPr="00406905" w:rsidRDefault="0005056C" w:rsidP="00637200">
            <w:pPr>
              <w:pStyle w:val="Heading1"/>
              <w:rPr>
                <w:rFonts w:ascii="Aptos" w:hAnsi="Aptos"/>
                <w:lang w:val="en-GB"/>
              </w:rPr>
            </w:pPr>
            <w:r w:rsidRPr="00406905">
              <w:rPr>
                <w:rFonts w:ascii="Aptos" w:hAnsi="Aptos"/>
                <w:lang w:val="en-GB"/>
              </w:rPr>
              <w:t>Pupil / Staff Account Details</w:t>
            </w:r>
          </w:p>
        </w:tc>
      </w:tr>
      <w:tr w:rsidR="000172E5" w:rsidRPr="00406905" w14:paraId="6455243D" w14:textId="77777777" w:rsidTr="00F877AC">
        <w:sdt>
          <w:sdtPr>
            <w:rPr>
              <w:rFonts w:ascii="Aptos" w:hAnsi="Aptos"/>
              <w:b/>
              <w:bCs/>
              <w:lang w:val="en-GB"/>
            </w:rPr>
            <w:id w:val="-2047821762"/>
            <w:placeholder>
              <w:docPart w:val="AF2101A59AF54715AF19202DC0B1374C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98" w:type="pct"/>
              </w:tcPr>
              <w:p w14:paraId="00429BE1" w14:textId="77777777" w:rsidR="000172E5" w:rsidRPr="003E17F6" w:rsidRDefault="007147D7" w:rsidP="00311D4F">
                <w:pPr>
                  <w:pStyle w:val="NormalIndent"/>
                  <w:rPr>
                    <w:rFonts w:ascii="Aptos" w:hAnsi="Aptos"/>
                    <w:b/>
                    <w:bCs/>
                    <w:lang w:val="en-GB"/>
                  </w:rPr>
                </w:pPr>
                <w:r w:rsidRPr="003E17F6">
                  <w:rPr>
                    <w:rFonts w:ascii="Aptos" w:hAnsi="Aptos"/>
                    <w:b/>
                    <w:bCs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602" w:type="pct"/>
            <w:gridSpan w:val="9"/>
          </w:tcPr>
          <w:p w14:paraId="1662B8B8" w14:textId="77777777" w:rsidR="000172E5" w:rsidRPr="003E17F6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</w:tr>
      <w:tr w:rsidR="000172E5" w:rsidRPr="00406905" w14:paraId="3EE82BB9" w14:textId="77777777" w:rsidTr="00F877AC">
        <w:sdt>
          <w:sdtPr>
            <w:rPr>
              <w:rFonts w:ascii="Aptos" w:hAnsi="Aptos"/>
              <w:b/>
              <w:bCs/>
              <w:lang w:val="en-GB"/>
            </w:rPr>
            <w:id w:val="-1368443858"/>
            <w:placeholder>
              <w:docPart w:val="43B312D22B2849418C778AF977FD3169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98" w:type="pct"/>
              </w:tcPr>
              <w:p w14:paraId="315C259D" w14:textId="77777777" w:rsidR="000172E5" w:rsidRPr="003E17F6" w:rsidRDefault="007147D7" w:rsidP="00311D4F">
                <w:pPr>
                  <w:pStyle w:val="NormalIndent"/>
                  <w:rPr>
                    <w:rFonts w:ascii="Aptos" w:hAnsi="Aptos"/>
                    <w:b/>
                    <w:bCs/>
                    <w:lang w:val="en-GB"/>
                  </w:rPr>
                </w:pPr>
                <w:r w:rsidRPr="003E17F6">
                  <w:rPr>
                    <w:rFonts w:ascii="Aptos" w:hAnsi="Aptos"/>
                    <w:b/>
                    <w:bCs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602" w:type="pct"/>
            <w:gridSpan w:val="9"/>
          </w:tcPr>
          <w:p w14:paraId="371BC1D7" w14:textId="77777777" w:rsidR="000172E5" w:rsidRPr="003E17F6" w:rsidRDefault="000172E5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</w:tr>
      <w:tr w:rsidR="00F877AC" w:rsidRPr="00406905" w14:paraId="596D5EAC" w14:textId="77777777" w:rsidTr="00BB30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6EEA8C0D" w14:textId="2D15033D" w:rsidR="00F877AC" w:rsidRPr="00F877AC" w:rsidRDefault="00F877AC" w:rsidP="00311D4F">
            <w:pPr>
              <w:pStyle w:val="NormalIndent"/>
              <w:rPr>
                <w:rFonts w:ascii="Aptos" w:hAnsi="Aptos"/>
                <w:b/>
                <w:bCs/>
                <w:lang w:val="en-GB"/>
              </w:rPr>
            </w:pPr>
            <w:r w:rsidRPr="00F877AC">
              <w:rPr>
                <w:rFonts w:ascii="Aptos" w:hAnsi="Aptos"/>
                <w:b/>
                <w:bCs/>
                <w:lang w:val="en-GB"/>
              </w:rPr>
              <w:t>Account Details</w:t>
            </w:r>
          </w:p>
        </w:tc>
        <w:tc>
          <w:tcPr>
            <w:tcW w:w="900" w:type="pct"/>
            <w:vAlign w:val="bottom"/>
          </w:tcPr>
          <w:p w14:paraId="6B43D366" w14:textId="46FBC1A7" w:rsidR="00F877AC" w:rsidRPr="005B3B3E" w:rsidRDefault="00FF6402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  <w:r w:rsidRPr="005B3B3E">
              <w:rPr>
                <w:rFonts w:ascii="Aptos" w:hAnsi="Aptos"/>
                <w:sz w:val="24"/>
                <w:szCs w:val="24"/>
                <w:lang w:val="en-GB"/>
              </w:rPr>
              <w:t>Year Group</w:t>
            </w:r>
            <w:r w:rsidR="005B3B3E">
              <w:rPr>
                <w:rFonts w:ascii="Aptos" w:hAnsi="Aptos"/>
                <w:sz w:val="24"/>
                <w:szCs w:val="24"/>
                <w:lang w:val="en-GB"/>
              </w:rPr>
              <w:t>:</w:t>
            </w:r>
          </w:p>
        </w:tc>
        <w:tc>
          <w:tcPr>
            <w:tcW w:w="1123" w:type="pct"/>
            <w:gridSpan w:val="4"/>
            <w:vAlign w:val="bottom"/>
          </w:tcPr>
          <w:p w14:paraId="2411D031" w14:textId="4D60045F" w:rsidR="00F877AC" w:rsidRPr="005B3B3E" w:rsidRDefault="00FF6402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  <w:r w:rsidRPr="005B3B3E">
              <w:rPr>
                <w:rFonts w:ascii="Aptos" w:hAnsi="Aptos"/>
                <w:sz w:val="24"/>
                <w:szCs w:val="24"/>
                <w:lang w:val="en-GB"/>
              </w:rPr>
              <w:t>Admin Cash</w:t>
            </w:r>
            <w:r w:rsidR="00BB30F5">
              <w:rPr>
                <w:rFonts w:ascii="Aptos" w:hAnsi="Aptos"/>
                <w:sz w:val="24"/>
                <w:szCs w:val="24"/>
                <w:lang w:val="en-GB"/>
              </w:rPr>
              <w:t xml:space="preserve"> </w:t>
            </w:r>
            <w:r w:rsidRPr="005B3B3E">
              <w:rPr>
                <w:rFonts w:ascii="Aptos" w:hAnsi="Aptos"/>
                <w:sz w:val="24"/>
                <w:szCs w:val="24"/>
                <w:lang w:val="en-GB"/>
              </w:rPr>
              <w:t>Pupil</w:t>
            </w:r>
            <w:r w:rsidR="00BB30F5">
              <w:rPr>
                <w:rFonts w:ascii="Aptos" w:hAnsi="Aptos"/>
                <w:sz w:val="24"/>
                <w:szCs w:val="24"/>
                <w:lang w:val="en-GB"/>
              </w:rPr>
              <w:t>/Staff</w:t>
            </w:r>
            <w:r w:rsidR="00AC7BD6">
              <w:rPr>
                <w:rFonts w:ascii="Aptos" w:hAnsi="Aptos"/>
                <w:sz w:val="24"/>
                <w:szCs w:val="24"/>
                <w:lang w:val="en-GB"/>
              </w:rPr>
              <w:t xml:space="preserve"> Code</w:t>
            </w:r>
            <w:r w:rsidRPr="005B3B3E">
              <w:rPr>
                <w:rFonts w:ascii="Aptos" w:hAnsi="Aptos"/>
                <w:sz w:val="24"/>
                <w:szCs w:val="24"/>
                <w:lang w:val="en-GB"/>
              </w:rPr>
              <w:t>:</w:t>
            </w:r>
          </w:p>
        </w:tc>
        <w:tc>
          <w:tcPr>
            <w:tcW w:w="679" w:type="pct"/>
            <w:gridSpan w:val="3"/>
            <w:vAlign w:val="bottom"/>
          </w:tcPr>
          <w:p w14:paraId="5A6C9D13" w14:textId="1E31934C" w:rsidR="00F877AC" w:rsidRPr="005B3B3E" w:rsidRDefault="00FF6402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  <w:r w:rsidRPr="005B3B3E">
              <w:rPr>
                <w:rFonts w:ascii="Aptos" w:hAnsi="Aptos"/>
                <w:sz w:val="24"/>
                <w:szCs w:val="24"/>
                <w:lang w:val="en-GB"/>
              </w:rPr>
              <w:t>Balance:</w:t>
            </w:r>
          </w:p>
        </w:tc>
        <w:tc>
          <w:tcPr>
            <w:tcW w:w="900" w:type="pct"/>
            <w:vAlign w:val="bottom"/>
          </w:tcPr>
          <w:p w14:paraId="370BC410" w14:textId="5B70A292" w:rsidR="00F877AC" w:rsidRPr="005B3B3E" w:rsidRDefault="00E17CB8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  <w:r>
              <w:rPr>
                <w:rFonts w:ascii="Aptos" w:hAnsi="Aptos"/>
                <w:sz w:val="24"/>
                <w:szCs w:val="24"/>
                <w:lang w:val="en-GB"/>
              </w:rPr>
              <w:t xml:space="preserve">Date </w:t>
            </w:r>
            <w:r w:rsidR="00FF6402" w:rsidRPr="005B3B3E">
              <w:rPr>
                <w:rFonts w:ascii="Aptos" w:hAnsi="Aptos"/>
                <w:sz w:val="24"/>
                <w:szCs w:val="24"/>
                <w:lang w:val="en-GB"/>
              </w:rPr>
              <w:t>Balance Checked:</w:t>
            </w:r>
          </w:p>
        </w:tc>
      </w:tr>
      <w:tr w:rsidR="00F877AC" w:rsidRPr="00406905" w14:paraId="0732AB39" w14:textId="77777777" w:rsidTr="00BB30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674867A8" w14:textId="77777777" w:rsidR="00F877AC" w:rsidRDefault="00F877AC" w:rsidP="00311D4F">
            <w:pPr>
              <w:pStyle w:val="NormalIndent"/>
              <w:rPr>
                <w:rFonts w:ascii="Aptos" w:hAnsi="Aptos"/>
                <w:lang w:val="en-GB"/>
              </w:rPr>
            </w:pPr>
          </w:p>
        </w:tc>
        <w:tc>
          <w:tcPr>
            <w:tcW w:w="900" w:type="pct"/>
          </w:tcPr>
          <w:p w14:paraId="74DDF481" w14:textId="77777777" w:rsidR="00F877AC" w:rsidRPr="003E17F6" w:rsidRDefault="00F877AC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  <w:tc>
          <w:tcPr>
            <w:tcW w:w="1123" w:type="pct"/>
            <w:gridSpan w:val="4"/>
          </w:tcPr>
          <w:p w14:paraId="01F9EF7B" w14:textId="77777777" w:rsidR="00F877AC" w:rsidRPr="003E17F6" w:rsidRDefault="00F877AC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  <w:tc>
          <w:tcPr>
            <w:tcW w:w="679" w:type="pct"/>
            <w:gridSpan w:val="3"/>
          </w:tcPr>
          <w:p w14:paraId="6C64E379" w14:textId="77777777" w:rsidR="00F877AC" w:rsidRPr="003E17F6" w:rsidRDefault="00F877AC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  <w:tc>
          <w:tcPr>
            <w:tcW w:w="900" w:type="pct"/>
          </w:tcPr>
          <w:p w14:paraId="5FBD960F" w14:textId="3E5242EB" w:rsidR="00F877AC" w:rsidRPr="003E17F6" w:rsidRDefault="00F877AC" w:rsidP="00311D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</w:tr>
      <w:tr w:rsidR="00B77B68" w:rsidRPr="00406905" w14:paraId="0919E91A" w14:textId="77777777" w:rsidTr="00CF3DC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19F967EE" w14:textId="77777777" w:rsidR="00B77B68" w:rsidRPr="00406905" w:rsidRDefault="00B77B68" w:rsidP="00311D4F">
            <w:pPr>
              <w:pStyle w:val="NormalIndent"/>
              <w:rPr>
                <w:rFonts w:ascii="Aptos" w:hAnsi="Aptos"/>
                <w:lang w:val="en-GB"/>
              </w:rPr>
            </w:pPr>
          </w:p>
        </w:tc>
        <w:tc>
          <w:tcPr>
            <w:tcW w:w="1200" w:type="pct"/>
            <w:gridSpan w:val="2"/>
            <w:vAlign w:val="bottom"/>
          </w:tcPr>
          <w:p w14:paraId="2B3A52D6" w14:textId="64A0C024" w:rsidR="00B77B68" w:rsidRPr="00CF3DC4" w:rsidRDefault="00F97A55" w:rsidP="00E17CB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  <w:r w:rsidRPr="00CF3DC4">
              <w:rPr>
                <w:rFonts w:ascii="Aptos" w:hAnsi="Aptos"/>
                <w:sz w:val="24"/>
                <w:szCs w:val="24"/>
                <w:lang w:val="en-GB"/>
              </w:rPr>
              <w:t>Refund Value:</w:t>
            </w:r>
          </w:p>
        </w:tc>
        <w:tc>
          <w:tcPr>
            <w:tcW w:w="1201" w:type="pct"/>
            <w:gridSpan w:val="5"/>
            <w:vAlign w:val="bottom"/>
          </w:tcPr>
          <w:p w14:paraId="7788A7A4" w14:textId="77777777" w:rsidR="00B77B68" w:rsidRPr="00CF3DC4" w:rsidRDefault="00B77B68" w:rsidP="00E17CB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4"/>
                <w:szCs w:val="24"/>
                <w:lang w:val="en-GB"/>
              </w:rPr>
            </w:pPr>
          </w:p>
        </w:tc>
        <w:tc>
          <w:tcPr>
            <w:tcW w:w="1201" w:type="pct"/>
            <w:gridSpan w:val="2"/>
            <w:vAlign w:val="bottom"/>
          </w:tcPr>
          <w:p w14:paraId="1014CD70" w14:textId="4A8D3914" w:rsidR="00B77B68" w:rsidRPr="00CF3DC4" w:rsidRDefault="009B5933" w:rsidP="00E17CB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i/>
                <w:iCs/>
                <w:sz w:val="16"/>
                <w:szCs w:val="16"/>
                <w:lang w:val="en-GB"/>
              </w:rPr>
            </w:pPr>
            <w:r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 xml:space="preserve">Please </w:t>
            </w:r>
            <w:r w:rsidR="00CF3DC4"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>fill in</w:t>
            </w:r>
            <w:r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 xml:space="preserve"> the </w:t>
            </w:r>
            <w:r w:rsidR="00CF3DC4"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 xml:space="preserve">requested </w:t>
            </w:r>
            <w:r w:rsidR="00F97A55"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 xml:space="preserve">value </w:t>
            </w:r>
            <w:r w:rsidR="00CF3DC4"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 xml:space="preserve">for </w:t>
            </w:r>
            <w:r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>refund</w:t>
            </w:r>
            <w:r w:rsidR="00CF3DC4" w:rsidRPr="00CF3DC4">
              <w:rPr>
                <w:rFonts w:ascii="Aptos" w:hAnsi="Aptos"/>
                <w:i/>
                <w:iCs/>
                <w:sz w:val="16"/>
                <w:szCs w:val="16"/>
                <w:lang w:val="en-GB"/>
              </w:rPr>
              <w:t>.</w:t>
            </w:r>
          </w:p>
        </w:tc>
      </w:tr>
      <w:tr w:rsidR="00601501" w:rsidRPr="00406905" w14:paraId="6D865596" w14:textId="77777777" w:rsidTr="00F877AC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5AC2C771" w14:textId="313D8BC4" w:rsidR="00601501" w:rsidRPr="00406905" w:rsidRDefault="00601501" w:rsidP="00406905">
            <w:pPr>
              <w:rPr>
                <w:rFonts w:ascii="Aptos" w:hAnsi="Aptos" w:cstheme="minorHAnsi"/>
                <w:b/>
                <w:bCs/>
                <w:lang w:val="en-GB"/>
              </w:rPr>
            </w:pPr>
            <w:r w:rsidRPr="00406905">
              <w:rPr>
                <w:rFonts w:ascii="Aptos" w:hAnsi="Aptos" w:cstheme="minorHAnsi"/>
                <w:b/>
                <w:bCs/>
                <w:lang w:val="en-GB"/>
              </w:rPr>
              <w:t>Bank Account:</w:t>
            </w:r>
          </w:p>
        </w:tc>
        <w:tc>
          <w:tcPr>
            <w:tcW w:w="1776" w:type="pct"/>
            <w:gridSpan w:val="4"/>
          </w:tcPr>
          <w:p w14:paraId="602D2C64" w14:textId="64F6DDF9" w:rsidR="00601501" w:rsidRPr="003E17F6" w:rsidRDefault="00601501" w:rsidP="006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lang w:val="en-GB"/>
              </w:rPr>
            </w:pPr>
            <w:r w:rsidRPr="003E17F6">
              <w:rPr>
                <w:rFonts w:ascii="Aptos" w:hAnsi="Aptos" w:cstheme="minorHAnsi"/>
                <w:lang w:val="en-GB"/>
              </w:rPr>
              <w:t>Sort Code</w:t>
            </w:r>
          </w:p>
        </w:tc>
        <w:tc>
          <w:tcPr>
            <w:tcW w:w="1826" w:type="pct"/>
            <w:gridSpan w:val="5"/>
          </w:tcPr>
          <w:p w14:paraId="7D6A2E7C" w14:textId="7940F542" w:rsidR="00601501" w:rsidRPr="003E17F6" w:rsidRDefault="00601501" w:rsidP="006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lang w:val="en-GB"/>
              </w:rPr>
            </w:pPr>
            <w:r w:rsidRPr="003E17F6">
              <w:rPr>
                <w:rFonts w:ascii="Aptos" w:hAnsi="Aptos" w:cstheme="minorHAnsi"/>
                <w:lang w:val="en-GB"/>
              </w:rPr>
              <w:t>Account Number</w:t>
            </w:r>
          </w:p>
        </w:tc>
      </w:tr>
      <w:tr w:rsidR="00601501" w:rsidRPr="00406905" w14:paraId="1FC33998" w14:textId="77777777" w:rsidTr="00F87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558E5626" w14:textId="14B127E4" w:rsidR="00601501" w:rsidRPr="00406905" w:rsidRDefault="00601501" w:rsidP="00406905">
            <w:pPr>
              <w:rPr>
                <w:rFonts w:ascii="Aptos" w:hAnsi="Aptos" w:cstheme="minorHAnsi"/>
                <w:b/>
                <w:bCs/>
                <w:lang w:val="en-GB"/>
              </w:rPr>
            </w:pPr>
          </w:p>
        </w:tc>
        <w:tc>
          <w:tcPr>
            <w:tcW w:w="1776" w:type="pct"/>
            <w:gridSpan w:val="4"/>
          </w:tcPr>
          <w:p w14:paraId="34C3EB78" w14:textId="77777777" w:rsidR="00601501" w:rsidRPr="003E17F6" w:rsidRDefault="00601501" w:rsidP="006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4"/>
                <w:szCs w:val="24"/>
                <w:lang w:val="en-GB"/>
              </w:rPr>
            </w:pPr>
          </w:p>
        </w:tc>
        <w:tc>
          <w:tcPr>
            <w:tcW w:w="1826" w:type="pct"/>
            <w:gridSpan w:val="5"/>
          </w:tcPr>
          <w:p w14:paraId="508BD6FB" w14:textId="240A2897" w:rsidR="00601501" w:rsidRPr="003E17F6" w:rsidRDefault="00601501" w:rsidP="006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4"/>
                <w:szCs w:val="24"/>
                <w:lang w:val="en-GB"/>
              </w:rPr>
            </w:pPr>
          </w:p>
        </w:tc>
      </w:tr>
      <w:tr w:rsidR="00601501" w:rsidRPr="00406905" w14:paraId="4DC5A990" w14:textId="77777777" w:rsidTr="0006603C">
        <w:trPr>
          <w:trHeight w:val="2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1ED93048" w14:textId="73E02BE2" w:rsidR="00601501" w:rsidRPr="00406905" w:rsidRDefault="00601501" w:rsidP="00406905">
            <w:pPr>
              <w:rPr>
                <w:rFonts w:ascii="Aptos" w:hAnsi="Aptos" w:cstheme="minorHAnsi"/>
                <w:b/>
                <w:bCs/>
                <w:lang w:val="en-GB"/>
              </w:rPr>
            </w:pPr>
            <w:r w:rsidRPr="00406905">
              <w:rPr>
                <w:rFonts w:ascii="Aptos" w:hAnsi="Aptos" w:cstheme="minorHAnsi"/>
                <w:b/>
                <w:bCs/>
                <w:lang w:val="en-GB"/>
              </w:rPr>
              <w:t>Reason for Refund:</w:t>
            </w:r>
          </w:p>
        </w:tc>
        <w:tc>
          <w:tcPr>
            <w:tcW w:w="3602" w:type="pct"/>
            <w:gridSpan w:val="9"/>
          </w:tcPr>
          <w:p w14:paraId="529C35B8" w14:textId="77777777" w:rsidR="00601501" w:rsidRPr="003E17F6" w:rsidRDefault="00601501" w:rsidP="00DA3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1F8550F7" w14:textId="0D7A4EB5" w:rsidR="000172E5" w:rsidRPr="0006603C" w:rsidRDefault="000172E5" w:rsidP="0006603C">
      <w:pPr>
        <w:spacing w:before="0" w:after="0"/>
        <w:rPr>
          <w:rFonts w:ascii="Aptos" w:hAnsi="Aptos"/>
          <w:b/>
          <w:bCs/>
          <w:sz w:val="16"/>
          <w:szCs w:val="16"/>
          <w:lang w:val="en-GB"/>
        </w:rPr>
      </w:pPr>
    </w:p>
    <w:sectPr w:rsidR="000172E5" w:rsidRPr="0006603C" w:rsidSect="0065214D">
      <w:head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86E5F" w14:textId="77777777" w:rsidR="004F68B6" w:rsidRDefault="004F68B6" w:rsidP="000172E5">
      <w:pPr>
        <w:spacing w:after="0" w:line="240" w:lineRule="auto"/>
      </w:pPr>
      <w:r>
        <w:separator/>
      </w:r>
    </w:p>
  </w:endnote>
  <w:endnote w:type="continuationSeparator" w:id="0">
    <w:p w14:paraId="5B0F99DE" w14:textId="77777777" w:rsidR="004F68B6" w:rsidRDefault="004F68B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BD176-CCA9-45CF-BC3E-B669131A2C40}"/>
    <w:embedBold r:id="rId2" w:fontKey="{790BC170-D0D4-480A-9B74-4AB899056A04}"/>
    <w:embedItalic r:id="rId3" w:fontKey="{478F72E4-766B-4D0F-8EC3-976C7D7A2383}"/>
    <w:embedBoldItalic r:id="rId4" w:fontKey="{70EC0944-1DCE-481F-8094-34F4D0802A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1C14E0F-07C1-4EFF-B40C-5C4CDD8BE34B}"/>
    <w:embedBold r:id="rId6" w:fontKey="{1D6A23E6-A078-4618-B2E4-08BBECF2B4AC}"/>
    <w:embedItalic r:id="rId7" w:fontKey="{B2DE7512-E32C-4332-B406-0712ACC096E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D2024A5-FBB1-43A7-8F80-D2BC202A0E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983607D-5859-4176-8A5F-8B129DBE802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D575B20-5112-4E11-8C83-0491A86509B8}"/>
    <w:embedBold r:id="rId11" w:fontKey="{CF01AB2E-62AF-4D3F-A024-6AF216AF7216}"/>
    <w:embedItalic r:id="rId12" w:fontKey="{DED9E0A2-C4B0-4D60-BAB6-C9FA657A9D48}"/>
    <w:embedBoldItalic r:id="rId13" w:fontKey="{0168CF6A-B9B2-4C99-A464-E3DC9E76D3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EF1CB9" w14:textId="77777777" w:rsidR="004F68B6" w:rsidRDefault="004F68B6" w:rsidP="000172E5">
      <w:pPr>
        <w:spacing w:after="0" w:line="240" w:lineRule="auto"/>
      </w:pPr>
      <w:r>
        <w:separator/>
      </w:r>
    </w:p>
  </w:footnote>
  <w:footnote w:type="continuationSeparator" w:id="0">
    <w:p w14:paraId="773787CF" w14:textId="77777777" w:rsidR="004F68B6" w:rsidRDefault="004F68B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14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6"/>
      <w:gridCol w:w="3487"/>
    </w:tblGrid>
    <w:tr w:rsidR="00406905" w14:paraId="07F4C04E" w14:textId="77777777" w:rsidTr="00406905">
      <w:tc>
        <w:tcPr>
          <w:tcW w:w="4116" w:type="dxa"/>
        </w:tcPr>
        <w:p w14:paraId="3641005E" w14:textId="2E3AC60D" w:rsidR="00406905" w:rsidRPr="00406905" w:rsidRDefault="00406905" w:rsidP="00406905">
          <w:pPr>
            <w:pStyle w:val="NoSpacing"/>
            <w:jc w:val="right"/>
            <w:rPr>
              <w:rFonts w:ascii="Aptos" w:hAnsi="Aptos"/>
              <w:b/>
              <w:bCs/>
              <w:sz w:val="48"/>
              <w:szCs w:val="48"/>
              <w:lang w:val="en-GB"/>
            </w:rPr>
          </w:pPr>
          <w:r w:rsidRPr="00406905">
            <w:rPr>
              <w:rFonts w:ascii="Aptos" w:hAnsi="Aptos"/>
              <w:b/>
              <w:bCs/>
              <w:sz w:val="48"/>
              <w:szCs w:val="48"/>
              <w:lang w:val="en-GB"/>
            </w:rPr>
            <w:t>SCHOOL REFUND REQUEST FORM</w:t>
          </w:r>
        </w:p>
      </w:tc>
      <w:tc>
        <w:tcPr>
          <w:tcW w:w="3487" w:type="dxa"/>
        </w:tcPr>
        <w:p w14:paraId="76B7E5B8" w14:textId="46B7385D" w:rsidR="00406905" w:rsidRDefault="00406905" w:rsidP="00406905">
          <w:pPr>
            <w:pStyle w:val="NoSpacing"/>
            <w:jc w:val="right"/>
            <w:rPr>
              <w:sz w:val="44"/>
              <w:szCs w:val="44"/>
              <w:lang w:val="en-GB"/>
            </w:rPr>
          </w:pPr>
          <w:r>
            <w:rPr>
              <w:caps/>
              <w:noProof/>
              <w:color w:val="808080" w:themeColor="background1" w:themeShade="80"/>
              <w:sz w:val="20"/>
              <w:szCs w:val="20"/>
              <w:lang w:val="en-GB"/>
            </w:rPr>
            <w:drawing>
              <wp:inline distT="0" distB="0" distL="0" distR="0" wp14:anchorId="7DFA22E5" wp14:editId="0019A69A">
                <wp:extent cx="1585417" cy="924072"/>
                <wp:effectExtent l="0" t="0" r="0" b="0"/>
                <wp:docPr id="332830079" name="Picture 3" descr="A logo for a restauran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830079" name="Picture 3" descr="A logo for a restauran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1922" cy="939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278B627" w14:textId="3634F4CF" w:rsidR="000172E5" w:rsidRPr="0065214D" w:rsidRDefault="00406905" w:rsidP="00406905">
    <w:pPr>
      <w:pStyle w:val="NoSpacing"/>
      <w:jc w:val="right"/>
      <w:rPr>
        <w:lang w:val="en-GB"/>
      </w:rPr>
    </w:pPr>
    <w:r w:rsidRPr="00406905">
      <w:rPr>
        <w:caps/>
        <w:noProof/>
        <w:color w:val="808080" w:themeColor="background1" w:themeShade="80"/>
        <w:sz w:val="20"/>
        <w:szCs w:val="20"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EBFF93" wp14:editId="3C328EED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6C5D2" w14:textId="77777777" w:rsidR="00406905" w:rsidRDefault="00406905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BFF93" id="Group 171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e48312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2F46C5D2" w14:textId="77777777" w:rsidR="00406905" w:rsidRDefault="00406905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40136739">
    <w:abstractNumId w:val="11"/>
  </w:num>
  <w:num w:numId="2" w16cid:durableId="1570266882">
    <w:abstractNumId w:val="7"/>
  </w:num>
  <w:num w:numId="3" w16cid:durableId="521943621">
    <w:abstractNumId w:val="15"/>
  </w:num>
  <w:num w:numId="4" w16cid:durableId="1393844340">
    <w:abstractNumId w:val="12"/>
  </w:num>
  <w:num w:numId="5" w16cid:durableId="49312044">
    <w:abstractNumId w:val="13"/>
  </w:num>
  <w:num w:numId="6" w16cid:durableId="993795451">
    <w:abstractNumId w:val="19"/>
  </w:num>
  <w:num w:numId="7" w16cid:durableId="389227501">
    <w:abstractNumId w:val="6"/>
  </w:num>
  <w:num w:numId="8" w16cid:durableId="1452244924">
    <w:abstractNumId w:val="10"/>
  </w:num>
  <w:num w:numId="9" w16cid:durableId="795105878">
    <w:abstractNumId w:val="17"/>
  </w:num>
  <w:num w:numId="10" w16cid:durableId="249438241">
    <w:abstractNumId w:val="1"/>
  </w:num>
  <w:num w:numId="11" w16cid:durableId="2133132337">
    <w:abstractNumId w:val="5"/>
  </w:num>
  <w:num w:numId="12" w16cid:durableId="773018370">
    <w:abstractNumId w:val="0"/>
  </w:num>
  <w:num w:numId="13" w16cid:durableId="499581055">
    <w:abstractNumId w:val="2"/>
  </w:num>
  <w:num w:numId="14" w16cid:durableId="1380662302">
    <w:abstractNumId w:val="9"/>
  </w:num>
  <w:num w:numId="15" w16cid:durableId="1826968222">
    <w:abstractNumId w:val="8"/>
  </w:num>
  <w:num w:numId="16" w16cid:durableId="1400637314">
    <w:abstractNumId w:val="16"/>
  </w:num>
  <w:num w:numId="17" w16cid:durableId="1763525554">
    <w:abstractNumId w:val="3"/>
  </w:num>
  <w:num w:numId="18" w16cid:durableId="801463282">
    <w:abstractNumId w:val="21"/>
  </w:num>
  <w:num w:numId="19" w16cid:durableId="746146167">
    <w:abstractNumId w:val="18"/>
  </w:num>
  <w:num w:numId="20" w16cid:durableId="1818762426">
    <w:abstractNumId w:val="14"/>
  </w:num>
  <w:num w:numId="21" w16cid:durableId="435907518">
    <w:abstractNumId w:val="20"/>
  </w:num>
  <w:num w:numId="22" w16cid:durableId="16410372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6C"/>
    <w:rsid w:val="000172E5"/>
    <w:rsid w:val="00024951"/>
    <w:rsid w:val="0005056C"/>
    <w:rsid w:val="00052382"/>
    <w:rsid w:val="0006568A"/>
    <w:rsid w:val="0006603C"/>
    <w:rsid w:val="00076F0F"/>
    <w:rsid w:val="00084253"/>
    <w:rsid w:val="000D1F49"/>
    <w:rsid w:val="0010114D"/>
    <w:rsid w:val="001727CA"/>
    <w:rsid w:val="001800AB"/>
    <w:rsid w:val="001F6EBC"/>
    <w:rsid w:val="002C56E6"/>
    <w:rsid w:val="00311D4F"/>
    <w:rsid w:val="00331B02"/>
    <w:rsid w:val="0034390E"/>
    <w:rsid w:val="00344849"/>
    <w:rsid w:val="00361E11"/>
    <w:rsid w:val="003769BA"/>
    <w:rsid w:val="003E17F6"/>
    <w:rsid w:val="003E7E18"/>
    <w:rsid w:val="003F0847"/>
    <w:rsid w:val="0040090B"/>
    <w:rsid w:val="00406905"/>
    <w:rsid w:val="0046302A"/>
    <w:rsid w:val="00487D2D"/>
    <w:rsid w:val="004C4AFC"/>
    <w:rsid w:val="004D5D62"/>
    <w:rsid w:val="004F68B6"/>
    <w:rsid w:val="00502E9C"/>
    <w:rsid w:val="005112D0"/>
    <w:rsid w:val="005469F8"/>
    <w:rsid w:val="00555E73"/>
    <w:rsid w:val="00577E06"/>
    <w:rsid w:val="005805D4"/>
    <w:rsid w:val="00583334"/>
    <w:rsid w:val="005A3BF7"/>
    <w:rsid w:val="005B3B3E"/>
    <w:rsid w:val="005F2035"/>
    <w:rsid w:val="005F7990"/>
    <w:rsid w:val="00601501"/>
    <w:rsid w:val="006145D8"/>
    <w:rsid w:val="00623FBB"/>
    <w:rsid w:val="00637200"/>
    <w:rsid w:val="0063739C"/>
    <w:rsid w:val="0065214D"/>
    <w:rsid w:val="007147D7"/>
    <w:rsid w:val="00736E6A"/>
    <w:rsid w:val="007454DD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B5933"/>
    <w:rsid w:val="009F619A"/>
    <w:rsid w:val="009F6DDE"/>
    <w:rsid w:val="00A370A8"/>
    <w:rsid w:val="00A90DE1"/>
    <w:rsid w:val="00AC7BD6"/>
    <w:rsid w:val="00B337A2"/>
    <w:rsid w:val="00B77B68"/>
    <w:rsid w:val="00BB30F5"/>
    <w:rsid w:val="00BD4753"/>
    <w:rsid w:val="00BD5CB1"/>
    <w:rsid w:val="00BE62EE"/>
    <w:rsid w:val="00C003BA"/>
    <w:rsid w:val="00C4602F"/>
    <w:rsid w:val="00C46878"/>
    <w:rsid w:val="00C47661"/>
    <w:rsid w:val="00C6231D"/>
    <w:rsid w:val="00CB4A51"/>
    <w:rsid w:val="00CD4532"/>
    <w:rsid w:val="00CD47B0"/>
    <w:rsid w:val="00CE6104"/>
    <w:rsid w:val="00CE7918"/>
    <w:rsid w:val="00CF3DC4"/>
    <w:rsid w:val="00CF4B32"/>
    <w:rsid w:val="00D06A1E"/>
    <w:rsid w:val="00D16163"/>
    <w:rsid w:val="00DA3EA9"/>
    <w:rsid w:val="00DB3FAD"/>
    <w:rsid w:val="00DC71EC"/>
    <w:rsid w:val="00DE2387"/>
    <w:rsid w:val="00E17CB8"/>
    <w:rsid w:val="00E61C09"/>
    <w:rsid w:val="00EB3B58"/>
    <w:rsid w:val="00EC7359"/>
    <w:rsid w:val="00EE3054"/>
    <w:rsid w:val="00F00606"/>
    <w:rsid w:val="00F01256"/>
    <w:rsid w:val="00F877AC"/>
    <w:rsid w:val="00F97A55"/>
    <w:rsid w:val="00FC2761"/>
    <w:rsid w:val="00FC7475"/>
    <w:rsid w:val="00FE78A0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84CF0D"/>
  <w15:chartTrackingRefBased/>
  <w15:docId w15:val="{58C1E02E-4207-4658-B4BA-C461D19E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7141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141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C2BC80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C2BC80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2998E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7141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7141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GridTable7Colorful">
    <w:name w:val="Grid Table 7 Colorful"/>
    <w:basedOn w:val="TableNormal"/>
    <w:uiPriority w:val="52"/>
    <w:rsid w:val="006015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Anagnostopoulo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F2101A59AF54715AF19202DC0B13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0FDF7-3527-4FCE-A15A-DCF36D5A7BF1}"/>
      </w:docPartPr>
      <w:docPartBody>
        <w:p w:rsidR="001227F6" w:rsidRDefault="001227F6">
          <w:pPr>
            <w:pStyle w:val="AF2101A59AF54715AF19202DC0B1374C"/>
          </w:pPr>
          <w:r w:rsidRPr="0065214D">
            <w:rPr>
              <w:lang w:bidi="en-GB"/>
            </w:rPr>
            <w:t>First name</w:t>
          </w:r>
        </w:p>
      </w:docPartBody>
    </w:docPart>
    <w:docPart>
      <w:docPartPr>
        <w:name w:val="43B312D22B2849418C778AF977FD3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26EEA-6893-4899-850C-D16709FAFB1F}"/>
      </w:docPartPr>
      <w:docPartBody>
        <w:p w:rsidR="001227F6" w:rsidRDefault="001227F6">
          <w:pPr>
            <w:pStyle w:val="43B312D22B2849418C778AF977FD3169"/>
          </w:pPr>
          <w:r w:rsidRPr="0065214D">
            <w:rPr>
              <w:lang w:bidi="en-GB"/>
            </w:rPr>
            <w:t>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F6"/>
    <w:rsid w:val="001227F6"/>
    <w:rsid w:val="00331B02"/>
    <w:rsid w:val="00555E73"/>
    <w:rsid w:val="00C47661"/>
    <w:rsid w:val="00F0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AF2101A59AF54715AF19202DC0B1374C">
    <w:name w:val="AF2101A59AF54715AF19202DC0B1374C"/>
  </w:style>
  <w:style w:type="paragraph" w:customStyle="1" w:styleId="43B312D22B2849418C778AF977FD3169">
    <w:name w:val="43B312D22B2849418C778AF977FD31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24607-DA03-4770-9EBF-B88040663F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Dan Tomlin - The Pantry (UK) Ltd</cp:lastModifiedBy>
  <cp:revision>2</cp:revision>
  <dcterms:created xsi:type="dcterms:W3CDTF">2024-06-12T06:10:00Z</dcterms:created>
  <dcterms:modified xsi:type="dcterms:W3CDTF">2024-07-09T06:47:00Z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